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27B2" w14:textId="5E0C9A03" w:rsidR="00623DAD" w:rsidRPr="00981349" w:rsidRDefault="008D5D5B" w:rsidP="006D244B">
      <w:pPr>
        <w:spacing w:line="360" w:lineRule="exact"/>
        <w:ind w:firstLine="567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Luogo e data </w:t>
      </w:r>
    </w:p>
    <w:p w14:paraId="24AA3F2C" w14:textId="283655A5" w:rsidR="00FD1295" w:rsidRPr="00981349" w:rsidRDefault="00FD1295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 xml:space="preserve">Spett.le ASL </w:t>
      </w:r>
      <w:r w:rsidR="008D5D5B">
        <w:rPr>
          <w:rFonts w:asciiTheme="minorHAnsi" w:hAnsiTheme="minorHAnsi" w:cstheme="minorHAnsi"/>
          <w:sz w:val="23"/>
          <w:szCs w:val="23"/>
        </w:rPr>
        <w:t>_________</w:t>
      </w:r>
    </w:p>
    <w:p w14:paraId="03299D3E" w14:textId="4A4B6A58" w:rsidR="00FD1295" w:rsidRPr="00981349" w:rsidRDefault="008D5D5B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Via ______________</w:t>
      </w:r>
    </w:p>
    <w:p w14:paraId="4E70DE3E" w14:textId="3DA0AC8B" w:rsidR="00981349" w:rsidRDefault="008D5D5B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_______________</w:t>
      </w:r>
    </w:p>
    <w:p w14:paraId="1B1FE435" w14:textId="7DCB6A0D" w:rsidR="002C3D6A" w:rsidRDefault="002C3D6A" w:rsidP="002C3D6A">
      <w:pPr>
        <w:spacing w:line="360" w:lineRule="exact"/>
        <w:rPr>
          <w:rFonts w:asciiTheme="minorHAnsi" w:hAnsiTheme="minorHAnsi" w:cstheme="minorHAnsi"/>
          <w:sz w:val="23"/>
          <w:szCs w:val="23"/>
        </w:rPr>
      </w:pPr>
    </w:p>
    <w:p w14:paraId="7FB06EED" w14:textId="43A01B02" w:rsidR="002C3D6A" w:rsidRDefault="002C3D6A" w:rsidP="005545C3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Alla C.A. del Sig. Direttore Generale</w:t>
      </w:r>
    </w:p>
    <w:p w14:paraId="055649D6" w14:textId="77777777" w:rsidR="002C3D6A" w:rsidRDefault="002C3D6A" w:rsidP="005545C3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</w:p>
    <w:p w14:paraId="66A1490F" w14:textId="48A6426E" w:rsidR="00981349" w:rsidRPr="00981349" w:rsidRDefault="00981349" w:rsidP="008D5D5B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>Alla C.A.</w:t>
      </w:r>
      <w:r w:rsidR="008D5D5B">
        <w:rPr>
          <w:rFonts w:asciiTheme="minorHAnsi" w:hAnsiTheme="minorHAnsi" w:cstheme="minorHAnsi"/>
          <w:sz w:val="23"/>
          <w:szCs w:val="23"/>
        </w:rPr>
        <w:t xml:space="preserve"> Ufficio Personale convenzionato</w:t>
      </w:r>
    </w:p>
    <w:p w14:paraId="39206086" w14:textId="77777777" w:rsidR="00DD7BD2" w:rsidRPr="00981349" w:rsidRDefault="00DD7BD2" w:rsidP="0071707B">
      <w:pPr>
        <w:spacing w:line="360" w:lineRule="exact"/>
        <w:ind w:left="4536"/>
        <w:rPr>
          <w:rFonts w:asciiTheme="minorHAnsi" w:hAnsiTheme="minorHAnsi" w:cstheme="minorHAnsi"/>
          <w:sz w:val="23"/>
          <w:szCs w:val="23"/>
        </w:rPr>
      </w:pPr>
    </w:p>
    <w:p w14:paraId="2C0C3779" w14:textId="5FBD73CB" w:rsidR="00FD1295" w:rsidRPr="00981349" w:rsidRDefault="00FD1295" w:rsidP="009B6BEB">
      <w:pPr>
        <w:spacing w:line="360" w:lineRule="exact"/>
        <w:rPr>
          <w:rFonts w:asciiTheme="minorHAnsi" w:hAnsiTheme="minorHAnsi" w:cstheme="minorHAnsi"/>
          <w:sz w:val="23"/>
          <w:szCs w:val="23"/>
        </w:rPr>
      </w:pPr>
    </w:p>
    <w:p w14:paraId="5454935F" w14:textId="49298165" w:rsidR="001F6283" w:rsidRDefault="00FD1295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>I</w:t>
      </w:r>
      <w:r w:rsidR="004D3E97">
        <w:rPr>
          <w:rFonts w:asciiTheme="minorHAnsi" w:hAnsiTheme="minorHAnsi" w:cstheme="minorHAnsi"/>
          <w:sz w:val="23"/>
          <w:szCs w:val="23"/>
        </w:rPr>
        <w:t>l</w:t>
      </w:r>
      <w:r w:rsidRPr="00981349">
        <w:rPr>
          <w:rFonts w:asciiTheme="minorHAnsi" w:hAnsiTheme="minorHAnsi" w:cstheme="minorHAnsi"/>
          <w:sz w:val="23"/>
          <w:szCs w:val="23"/>
        </w:rPr>
        <w:t xml:space="preserve"> sottoscritto Dott. </w:t>
      </w:r>
      <w:r w:rsidR="00D72891">
        <w:rPr>
          <w:rFonts w:asciiTheme="minorHAnsi" w:hAnsiTheme="minorHAnsi" w:cstheme="minorHAnsi"/>
          <w:sz w:val="23"/>
          <w:szCs w:val="23"/>
        </w:rPr>
        <w:t>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>, nato a</w:t>
      </w:r>
      <w:r w:rsidR="00D72891">
        <w:rPr>
          <w:rFonts w:asciiTheme="minorHAnsi" w:hAnsiTheme="minorHAnsi" w:cstheme="minorHAnsi"/>
          <w:sz w:val="23"/>
          <w:szCs w:val="23"/>
        </w:rPr>
        <w:t>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 il </w:t>
      </w:r>
      <w:r w:rsidR="00D72891">
        <w:rPr>
          <w:rFonts w:asciiTheme="minorHAnsi" w:hAnsiTheme="minorHAnsi" w:cstheme="minorHAnsi"/>
          <w:sz w:val="23"/>
          <w:szCs w:val="23"/>
        </w:rPr>
        <w:t>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, res. in </w:t>
      </w:r>
      <w:r w:rsidR="00D72891">
        <w:rPr>
          <w:rFonts w:asciiTheme="minorHAnsi" w:hAnsiTheme="minorHAnsi" w:cstheme="minorHAnsi"/>
          <w:sz w:val="23"/>
          <w:szCs w:val="23"/>
        </w:rPr>
        <w:t>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 alla Via </w:t>
      </w:r>
      <w:r w:rsidR="00D72891">
        <w:rPr>
          <w:rFonts w:asciiTheme="minorHAnsi" w:hAnsiTheme="minorHAnsi" w:cstheme="minorHAnsi"/>
          <w:sz w:val="23"/>
          <w:szCs w:val="23"/>
        </w:rPr>
        <w:t>______________________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, c.f. </w:t>
      </w:r>
      <w:r w:rsidR="00D72891">
        <w:rPr>
          <w:rFonts w:asciiTheme="minorHAnsi" w:hAnsiTheme="minorHAnsi" w:cstheme="minorHAnsi"/>
          <w:sz w:val="23"/>
          <w:szCs w:val="23"/>
        </w:rPr>
        <w:t>____________________</w:t>
      </w:r>
      <w:r w:rsidRPr="00981349">
        <w:rPr>
          <w:rFonts w:asciiTheme="minorHAnsi" w:hAnsiTheme="minorHAnsi" w:cstheme="minorHAnsi"/>
          <w:sz w:val="23"/>
          <w:szCs w:val="23"/>
        </w:rPr>
        <w:t xml:space="preserve">, </w:t>
      </w:r>
      <w:r w:rsidR="00367456">
        <w:rPr>
          <w:rFonts w:asciiTheme="minorHAnsi" w:hAnsiTheme="minorHAnsi" w:cstheme="minorHAnsi"/>
          <w:sz w:val="23"/>
          <w:szCs w:val="23"/>
        </w:rPr>
        <w:t xml:space="preserve">già </w:t>
      </w:r>
      <w:r w:rsidRPr="00981349">
        <w:rPr>
          <w:rFonts w:asciiTheme="minorHAnsi" w:hAnsiTheme="minorHAnsi" w:cstheme="minorHAnsi"/>
          <w:sz w:val="23"/>
          <w:szCs w:val="23"/>
        </w:rPr>
        <w:t xml:space="preserve">titolare di rapporto convenzionale per </w:t>
      </w:r>
      <w:r w:rsidR="00A62ADD" w:rsidRPr="00981349">
        <w:rPr>
          <w:rFonts w:asciiTheme="minorHAnsi" w:hAnsiTheme="minorHAnsi" w:cstheme="minorHAnsi"/>
          <w:sz w:val="23"/>
          <w:szCs w:val="23"/>
        </w:rPr>
        <w:t xml:space="preserve">la </w:t>
      </w:r>
      <w:r w:rsidRPr="00981349">
        <w:rPr>
          <w:rFonts w:asciiTheme="minorHAnsi" w:hAnsiTheme="minorHAnsi" w:cstheme="minorHAnsi"/>
          <w:sz w:val="23"/>
          <w:szCs w:val="23"/>
        </w:rPr>
        <w:t>medicina generale a tempo indeterminato</w:t>
      </w:r>
      <w:r w:rsidR="0022638B">
        <w:rPr>
          <w:rFonts w:asciiTheme="minorHAnsi" w:hAnsiTheme="minorHAnsi" w:cstheme="minorHAnsi"/>
          <w:sz w:val="23"/>
          <w:szCs w:val="23"/>
        </w:rPr>
        <w:t xml:space="preserve"> dal______________________</w:t>
      </w:r>
      <w:r w:rsidR="00367456">
        <w:rPr>
          <w:rFonts w:asciiTheme="minorHAnsi" w:hAnsiTheme="minorHAnsi" w:cstheme="minorHAnsi"/>
          <w:sz w:val="23"/>
          <w:szCs w:val="23"/>
        </w:rPr>
        <w:t xml:space="preserve"> fino al ________________</w:t>
      </w:r>
      <w:r w:rsidR="0022638B">
        <w:rPr>
          <w:rFonts w:asciiTheme="minorHAnsi" w:hAnsiTheme="minorHAnsi" w:cstheme="minorHAnsi"/>
          <w:sz w:val="23"/>
          <w:szCs w:val="23"/>
        </w:rPr>
        <w:t xml:space="preserve"> </w:t>
      </w:r>
      <w:r w:rsidRPr="00981349">
        <w:rPr>
          <w:rFonts w:asciiTheme="minorHAnsi" w:hAnsiTheme="minorHAnsi" w:cstheme="minorHAnsi"/>
          <w:sz w:val="23"/>
          <w:szCs w:val="23"/>
        </w:rPr>
        <w:t xml:space="preserve">, </w:t>
      </w:r>
      <w:r w:rsidR="00503E46">
        <w:rPr>
          <w:rFonts w:asciiTheme="minorHAnsi" w:hAnsiTheme="minorHAnsi" w:cstheme="minorHAnsi"/>
          <w:sz w:val="23"/>
          <w:szCs w:val="23"/>
        </w:rPr>
        <w:t xml:space="preserve">codice </w:t>
      </w:r>
      <w:r w:rsidR="00D341A2">
        <w:rPr>
          <w:rFonts w:asciiTheme="minorHAnsi" w:hAnsiTheme="minorHAnsi" w:cstheme="minorHAnsi"/>
          <w:sz w:val="23"/>
          <w:szCs w:val="23"/>
        </w:rPr>
        <w:t xml:space="preserve">regionale </w:t>
      </w:r>
      <w:r w:rsidR="00503E46">
        <w:rPr>
          <w:rFonts w:asciiTheme="minorHAnsi" w:hAnsiTheme="minorHAnsi" w:cstheme="minorHAnsi"/>
          <w:sz w:val="23"/>
          <w:szCs w:val="23"/>
        </w:rPr>
        <w:t xml:space="preserve">medico </w:t>
      </w:r>
      <w:r w:rsidR="00D72891">
        <w:rPr>
          <w:rFonts w:asciiTheme="minorHAnsi" w:hAnsiTheme="minorHAnsi" w:cstheme="minorHAnsi"/>
          <w:sz w:val="23"/>
          <w:szCs w:val="23"/>
        </w:rPr>
        <w:t>____________</w:t>
      </w:r>
      <w:r w:rsidR="00503E46">
        <w:rPr>
          <w:rFonts w:asciiTheme="minorHAnsi" w:hAnsiTheme="minorHAnsi" w:cstheme="minorHAnsi"/>
          <w:sz w:val="23"/>
          <w:szCs w:val="23"/>
        </w:rPr>
        <w:t xml:space="preserve">, </w:t>
      </w:r>
      <w:r w:rsidRPr="00981349">
        <w:rPr>
          <w:rFonts w:asciiTheme="minorHAnsi" w:hAnsiTheme="minorHAnsi" w:cstheme="minorHAnsi"/>
          <w:sz w:val="23"/>
          <w:szCs w:val="23"/>
        </w:rPr>
        <w:t xml:space="preserve">con studio in </w:t>
      </w:r>
      <w:r w:rsidR="0022638B">
        <w:rPr>
          <w:rFonts w:asciiTheme="minorHAnsi" w:hAnsiTheme="minorHAnsi" w:cstheme="minorHAnsi"/>
          <w:sz w:val="23"/>
          <w:szCs w:val="23"/>
        </w:rPr>
        <w:t xml:space="preserve">______________ </w:t>
      </w:r>
      <w:r w:rsidRPr="00981349">
        <w:rPr>
          <w:rFonts w:asciiTheme="minorHAnsi" w:hAnsiTheme="minorHAnsi" w:cstheme="minorHAnsi"/>
          <w:sz w:val="23"/>
          <w:szCs w:val="23"/>
        </w:rPr>
        <w:t>a</w:t>
      </w:r>
      <w:r w:rsidR="00D72891">
        <w:rPr>
          <w:rFonts w:asciiTheme="minorHAnsi" w:hAnsiTheme="minorHAnsi" w:cstheme="minorHAnsi"/>
          <w:sz w:val="23"/>
          <w:szCs w:val="23"/>
        </w:rPr>
        <w:t>lla Via _________________ n.___</w:t>
      </w:r>
      <w:r w:rsidRPr="00981349">
        <w:rPr>
          <w:rFonts w:asciiTheme="minorHAnsi" w:hAnsiTheme="minorHAnsi" w:cstheme="minorHAnsi"/>
          <w:sz w:val="23"/>
          <w:szCs w:val="23"/>
        </w:rPr>
        <w:t xml:space="preserve">, </w:t>
      </w:r>
      <w:r w:rsidR="004D3E97">
        <w:rPr>
          <w:rFonts w:asciiTheme="minorHAnsi" w:hAnsiTheme="minorHAnsi" w:cstheme="minorHAnsi"/>
          <w:sz w:val="23"/>
          <w:szCs w:val="23"/>
        </w:rPr>
        <w:t xml:space="preserve">Vi richiede il pagamento </w:t>
      </w:r>
      <w:r w:rsidR="004D3E97" w:rsidRPr="008D5D5B">
        <w:rPr>
          <w:rFonts w:asciiTheme="minorHAnsi" w:hAnsiTheme="minorHAnsi" w:cstheme="minorHAnsi"/>
          <w:sz w:val="23"/>
          <w:szCs w:val="23"/>
        </w:rPr>
        <w:t>ad ogni titolo, unitamente</w:t>
      </w:r>
      <w:r w:rsidR="004D3E97">
        <w:rPr>
          <w:rFonts w:asciiTheme="minorHAnsi" w:hAnsiTheme="minorHAnsi" w:cstheme="minorHAnsi"/>
          <w:sz w:val="23"/>
          <w:szCs w:val="23"/>
        </w:rPr>
        <w:t xml:space="preserve"> all</w:t>
      </w:r>
      <w:r w:rsidR="001F6283">
        <w:rPr>
          <w:rFonts w:asciiTheme="minorHAnsi" w:hAnsiTheme="minorHAnsi" w:cstheme="minorHAnsi"/>
          <w:sz w:val="23"/>
          <w:szCs w:val="23"/>
        </w:rPr>
        <w:t>e</w:t>
      </w:r>
      <w:r w:rsidR="004D3E97">
        <w:rPr>
          <w:rFonts w:asciiTheme="minorHAnsi" w:hAnsiTheme="minorHAnsi" w:cstheme="minorHAnsi"/>
          <w:sz w:val="23"/>
          <w:szCs w:val="23"/>
        </w:rPr>
        <w:t xml:space="preserve"> </w:t>
      </w:r>
      <w:r w:rsidR="001F6283">
        <w:rPr>
          <w:rFonts w:asciiTheme="minorHAnsi" w:hAnsiTheme="minorHAnsi" w:cstheme="minorHAnsi"/>
          <w:sz w:val="23"/>
          <w:szCs w:val="23"/>
        </w:rPr>
        <w:t xml:space="preserve">competenze </w:t>
      </w:r>
      <w:r w:rsidR="004D3E97">
        <w:rPr>
          <w:rFonts w:asciiTheme="minorHAnsi" w:hAnsiTheme="minorHAnsi" w:cstheme="minorHAnsi"/>
          <w:sz w:val="23"/>
          <w:szCs w:val="23"/>
        </w:rPr>
        <w:t>del fondo di ponderazione d</w:t>
      </w:r>
      <w:r w:rsidR="001F6283">
        <w:rPr>
          <w:rFonts w:asciiTheme="minorHAnsi" w:hAnsiTheme="minorHAnsi" w:cstheme="minorHAnsi"/>
          <w:sz w:val="23"/>
          <w:szCs w:val="23"/>
        </w:rPr>
        <w:t>elle quote capitarie di</w:t>
      </w:r>
      <w:r w:rsidR="004D3E97">
        <w:rPr>
          <w:rFonts w:asciiTheme="minorHAnsi" w:hAnsiTheme="minorHAnsi" w:cstheme="minorHAnsi"/>
          <w:sz w:val="23"/>
          <w:szCs w:val="23"/>
        </w:rPr>
        <w:t xml:space="preserve"> propria spettanza, </w:t>
      </w:r>
      <w:r w:rsidR="001F6283">
        <w:rPr>
          <w:rFonts w:asciiTheme="minorHAnsi" w:hAnsiTheme="minorHAnsi" w:cstheme="minorHAnsi"/>
          <w:sz w:val="23"/>
          <w:szCs w:val="23"/>
        </w:rPr>
        <w:t xml:space="preserve">anche </w:t>
      </w:r>
      <w:r w:rsidR="004D3E97">
        <w:rPr>
          <w:rFonts w:asciiTheme="minorHAnsi" w:hAnsiTheme="minorHAnsi" w:cstheme="minorHAnsi"/>
          <w:sz w:val="23"/>
          <w:szCs w:val="23"/>
        </w:rPr>
        <w:t>dell’integrazione di cui</w:t>
      </w:r>
    </w:p>
    <w:p w14:paraId="232CF2A7" w14:textId="42E5BA4D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all’art. 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2016-2018, sancito dall’intesa Stato-Regioni del 28.04.2022, </w:t>
      </w:r>
    </w:p>
    <w:p w14:paraId="74F6D235" w14:textId="24E304C6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all’art.</w:t>
      </w:r>
      <w:r w:rsidRPr="001F6283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vi)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2019-2021, sancito dall’intesa Stato-Regioni del 04.04.2024, </w:t>
      </w:r>
    </w:p>
    <w:p w14:paraId="6B5F5250" w14:textId="5348265C" w:rsidR="001F6283" w:rsidRDefault="001F6283" w:rsidP="001F6283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all’art.</w:t>
      </w:r>
      <w:r w:rsidRPr="001F6283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vi)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2019-2021, sancito dall’intesa Stato-Regioni del 15.01.2026,</w:t>
      </w:r>
    </w:p>
    <w:p w14:paraId="6F31B98D" w14:textId="22571632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con gli arretrati maturati </w:t>
      </w:r>
      <w:r w:rsidR="008D5D5B">
        <w:rPr>
          <w:rFonts w:asciiTheme="minorHAnsi" w:hAnsiTheme="minorHAnsi" w:cstheme="minorHAnsi"/>
          <w:sz w:val="23"/>
          <w:szCs w:val="23"/>
        </w:rPr>
        <w:t>dall’anno 2015</w:t>
      </w:r>
      <w:r w:rsidR="00FB04E7">
        <w:rPr>
          <w:rFonts w:asciiTheme="minorHAnsi" w:hAnsiTheme="minorHAnsi" w:cstheme="minorHAnsi"/>
          <w:sz w:val="23"/>
          <w:szCs w:val="23"/>
        </w:rPr>
        <w:t xml:space="preserve"> incluso</w:t>
      </w:r>
      <w:r>
        <w:rPr>
          <w:rFonts w:asciiTheme="minorHAnsi" w:hAnsiTheme="minorHAnsi" w:cstheme="minorHAnsi"/>
          <w:sz w:val="23"/>
          <w:szCs w:val="23"/>
        </w:rPr>
        <w:t xml:space="preserve">, oltre </w:t>
      </w:r>
      <w:r w:rsidR="00FB04E7">
        <w:rPr>
          <w:rFonts w:asciiTheme="minorHAnsi" w:hAnsiTheme="minorHAnsi" w:cstheme="minorHAnsi"/>
          <w:sz w:val="23"/>
          <w:szCs w:val="23"/>
        </w:rPr>
        <w:t xml:space="preserve">agli </w:t>
      </w:r>
      <w:r>
        <w:rPr>
          <w:rFonts w:asciiTheme="minorHAnsi" w:hAnsiTheme="minorHAnsi" w:cstheme="minorHAnsi"/>
          <w:sz w:val="23"/>
          <w:szCs w:val="23"/>
        </w:rPr>
        <w:t xml:space="preserve">interessi e </w:t>
      </w:r>
      <w:r w:rsidR="00FB04E7">
        <w:rPr>
          <w:rFonts w:asciiTheme="minorHAnsi" w:hAnsiTheme="minorHAnsi" w:cstheme="minorHAnsi"/>
          <w:sz w:val="23"/>
          <w:szCs w:val="23"/>
        </w:rPr>
        <w:t xml:space="preserve">alla </w:t>
      </w:r>
      <w:r>
        <w:rPr>
          <w:rFonts w:asciiTheme="minorHAnsi" w:hAnsiTheme="minorHAnsi" w:cstheme="minorHAnsi"/>
          <w:sz w:val="23"/>
          <w:szCs w:val="23"/>
        </w:rPr>
        <w:t xml:space="preserve">rivalutazione </w:t>
      </w:r>
      <w:r w:rsidR="00FB04E7">
        <w:rPr>
          <w:rFonts w:asciiTheme="minorHAnsi" w:hAnsiTheme="minorHAnsi" w:cstheme="minorHAnsi"/>
          <w:sz w:val="23"/>
          <w:szCs w:val="23"/>
        </w:rPr>
        <w:t xml:space="preserve">come per </w:t>
      </w:r>
      <w:r>
        <w:rPr>
          <w:rFonts w:asciiTheme="minorHAnsi" w:hAnsiTheme="minorHAnsi" w:cstheme="minorHAnsi"/>
          <w:sz w:val="23"/>
          <w:szCs w:val="23"/>
        </w:rPr>
        <w:t>legge.</w:t>
      </w:r>
    </w:p>
    <w:p w14:paraId="4ACF6CCF" w14:textId="3AAE9019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Con l’occasione Vi invito, altresì, a ripristinare il pagamento dell’emolumento per la gestione amministrativa del personale (</w:t>
      </w:r>
      <w:r w:rsidRPr="005C4A2E">
        <w:rPr>
          <w:rFonts w:asciiTheme="minorHAnsi" w:hAnsiTheme="minorHAnsi" w:cstheme="minorHAnsi"/>
          <w:i/>
          <w:iCs/>
          <w:sz w:val="23"/>
          <w:szCs w:val="23"/>
        </w:rPr>
        <w:t>alias</w:t>
      </w:r>
      <w:r>
        <w:rPr>
          <w:rFonts w:asciiTheme="minorHAnsi" w:hAnsiTheme="minorHAnsi" w:cstheme="minorHAnsi"/>
          <w:sz w:val="23"/>
          <w:szCs w:val="23"/>
        </w:rPr>
        <w:t xml:space="preserve">: per il consulente del lavoro) che, come </w:t>
      </w:r>
      <w:r w:rsidR="005C4A2E">
        <w:rPr>
          <w:rFonts w:asciiTheme="minorHAnsi" w:hAnsiTheme="minorHAnsi" w:cstheme="minorHAnsi"/>
          <w:sz w:val="23"/>
          <w:szCs w:val="23"/>
        </w:rPr>
        <w:t xml:space="preserve">da Voi </w:t>
      </w:r>
      <w:r>
        <w:rPr>
          <w:rFonts w:asciiTheme="minorHAnsi" w:hAnsiTheme="minorHAnsi" w:cstheme="minorHAnsi"/>
          <w:sz w:val="23"/>
          <w:szCs w:val="23"/>
        </w:rPr>
        <w:t xml:space="preserve">autorizzato, ho assunto quale </w:t>
      </w:r>
      <w:r w:rsidRPr="0022638B">
        <w:rPr>
          <w:rFonts w:asciiTheme="minorHAnsi" w:hAnsiTheme="minorHAnsi" w:cstheme="minorHAnsi"/>
          <w:color w:val="EE0000"/>
          <w:sz w:val="23"/>
          <w:szCs w:val="23"/>
        </w:rPr>
        <w:t xml:space="preserve">Collaboratore di Studio </w:t>
      </w:r>
      <w:r>
        <w:rPr>
          <w:rFonts w:asciiTheme="minorHAnsi" w:hAnsiTheme="minorHAnsi" w:cstheme="minorHAnsi"/>
          <w:sz w:val="23"/>
          <w:szCs w:val="23"/>
        </w:rPr>
        <w:t xml:space="preserve">e </w:t>
      </w:r>
      <w:r w:rsidRPr="0022638B">
        <w:rPr>
          <w:rFonts w:asciiTheme="minorHAnsi" w:hAnsiTheme="minorHAnsi" w:cstheme="minorHAnsi"/>
          <w:color w:val="EE0000"/>
          <w:sz w:val="23"/>
          <w:szCs w:val="23"/>
        </w:rPr>
        <w:t xml:space="preserve">quale Infermiere </w:t>
      </w:r>
      <w:r>
        <w:rPr>
          <w:rFonts w:asciiTheme="minorHAnsi" w:hAnsiTheme="minorHAnsi" w:cstheme="minorHAnsi"/>
          <w:sz w:val="23"/>
          <w:szCs w:val="23"/>
        </w:rPr>
        <w:t>(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qui </w:t>
      </w:r>
      <w:proofErr w:type="gramStart"/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p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ossono 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>indicarsi</w:t>
      </w:r>
      <w:proofErr w:type="gramEnd"/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una o tutte e le due figure se assunte, e 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sostituirsi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l’infermiere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con altra figura della professione sanitaria</w:t>
      </w:r>
      <w:r w:rsidR="005C4A2E"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l</w:t>
      </w:r>
      <w:r w:rsid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a</w:t>
      </w:r>
      <w:r w:rsidR="005C4A2E"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cui assunzione è stata autorizzata</w:t>
      </w:r>
      <w:r w:rsidR="005C4A2E" w:rsidRPr="005C4A2E">
        <w:rPr>
          <w:rFonts w:asciiTheme="minorHAnsi" w:hAnsiTheme="minorHAnsi" w:cstheme="minorHAnsi"/>
          <w:sz w:val="23"/>
          <w:szCs w:val="23"/>
        </w:rPr>
        <w:t>)</w:t>
      </w:r>
      <w:r w:rsidRP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5C4A2E">
        <w:rPr>
          <w:rFonts w:asciiTheme="minorHAnsi" w:hAnsiTheme="minorHAnsi" w:cstheme="minorHAnsi"/>
          <w:sz w:val="23"/>
          <w:szCs w:val="23"/>
        </w:rPr>
        <w:t>con gli arretrati, oltre interessi e rivalutazione come per legge.</w:t>
      </w:r>
    </w:p>
    <w:p w14:paraId="66EEAEAD" w14:textId="6DB00168" w:rsidR="00FB04E7" w:rsidRDefault="00FB04E7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lastRenderedPageBreak/>
        <w:t>Infine,</w:t>
      </w:r>
      <w:r w:rsidR="005C4A2E">
        <w:rPr>
          <w:rFonts w:asciiTheme="minorHAnsi" w:hAnsiTheme="minorHAnsi" w:cstheme="minorHAnsi"/>
          <w:sz w:val="23"/>
          <w:szCs w:val="23"/>
        </w:rPr>
        <w:t xml:space="preserve"> Vi </w:t>
      </w:r>
      <w:r w:rsidR="00DA7B4F">
        <w:rPr>
          <w:rFonts w:asciiTheme="minorHAnsi" w:hAnsiTheme="minorHAnsi" w:cstheme="minorHAnsi"/>
          <w:sz w:val="23"/>
          <w:szCs w:val="23"/>
        </w:rPr>
        <w:t>chiedo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DA7B4F">
        <w:rPr>
          <w:rFonts w:asciiTheme="minorHAnsi" w:hAnsiTheme="minorHAnsi" w:cstheme="minorHAnsi"/>
          <w:sz w:val="23"/>
          <w:szCs w:val="23"/>
        </w:rPr>
        <w:t>di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rimettermi</w:t>
      </w:r>
      <w:r w:rsidR="005C4A2E">
        <w:rPr>
          <w:rFonts w:asciiTheme="minorHAnsi" w:hAnsiTheme="minorHAnsi" w:cstheme="minorHAnsi"/>
          <w:sz w:val="23"/>
          <w:szCs w:val="23"/>
        </w:rPr>
        <w:t xml:space="preserve"> copia – anche digitalizzata – del Fond</w:t>
      </w:r>
      <w:r w:rsidR="008D5D5B">
        <w:rPr>
          <w:rFonts w:asciiTheme="minorHAnsi" w:hAnsiTheme="minorHAnsi" w:cstheme="minorHAnsi"/>
          <w:sz w:val="23"/>
          <w:szCs w:val="23"/>
        </w:rPr>
        <w:t>o di</w:t>
      </w:r>
      <w:r w:rsidR="005C4A2E">
        <w:rPr>
          <w:rFonts w:asciiTheme="minorHAnsi" w:hAnsiTheme="minorHAnsi" w:cstheme="minorHAnsi"/>
          <w:sz w:val="23"/>
          <w:szCs w:val="23"/>
        </w:rPr>
        <w:t xml:space="preserve"> Ponderazione e dei relativi provvedimenti di costituzione (</w:t>
      </w:r>
      <w:r>
        <w:rPr>
          <w:rFonts w:asciiTheme="minorHAnsi" w:hAnsiTheme="minorHAnsi" w:cstheme="minorHAnsi"/>
          <w:sz w:val="23"/>
          <w:szCs w:val="23"/>
        </w:rPr>
        <w:t xml:space="preserve">v. </w:t>
      </w:r>
      <w:r w:rsidR="005C4A2E">
        <w:rPr>
          <w:rFonts w:asciiTheme="minorHAnsi" w:hAnsiTheme="minorHAnsi" w:cstheme="minorHAnsi"/>
          <w:sz w:val="23"/>
          <w:szCs w:val="23"/>
        </w:rPr>
        <w:t xml:space="preserve">art. 59 ACN 23.03.2005 e </w:t>
      </w:r>
      <w:proofErr w:type="spellStart"/>
      <w:r w:rsidR="005C4A2E">
        <w:rPr>
          <w:rFonts w:asciiTheme="minorHAnsi" w:hAnsiTheme="minorHAnsi" w:cstheme="minorHAnsi"/>
          <w:sz w:val="23"/>
          <w:szCs w:val="23"/>
        </w:rPr>
        <w:t>s.m.i.</w:t>
      </w:r>
      <w:proofErr w:type="spellEnd"/>
      <w:r w:rsidR="005C4A2E">
        <w:rPr>
          <w:rFonts w:asciiTheme="minorHAnsi" w:hAnsiTheme="minorHAnsi" w:cstheme="minorHAnsi"/>
          <w:sz w:val="23"/>
          <w:szCs w:val="23"/>
        </w:rPr>
        <w:t>) dal 201</w:t>
      </w:r>
      <w:r w:rsidR="008D5D5B">
        <w:rPr>
          <w:rFonts w:asciiTheme="minorHAnsi" w:hAnsiTheme="minorHAnsi" w:cstheme="minorHAnsi"/>
          <w:sz w:val="23"/>
          <w:szCs w:val="23"/>
        </w:rPr>
        <w:t>5</w:t>
      </w:r>
      <w:r w:rsidR="005C4A2E">
        <w:rPr>
          <w:rFonts w:asciiTheme="minorHAnsi" w:hAnsiTheme="minorHAnsi" w:cstheme="minorHAnsi"/>
          <w:sz w:val="23"/>
          <w:szCs w:val="23"/>
        </w:rPr>
        <w:t xml:space="preserve"> all’attualità</w:t>
      </w:r>
      <w:r w:rsidR="008D5D5B">
        <w:rPr>
          <w:rFonts w:asciiTheme="minorHAnsi" w:hAnsiTheme="minorHAnsi" w:cstheme="minorHAnsi"/>
          <w:sz w:val="23"/>
          <w:szCs w:val="23"/>
        </w:rPr>
        <w:t>,</w:t>
      </w:r>
      <w:r w:rsidR="005C4A2E">
        <w:rPr>
          <w:rFonts w:asciiTheme="minorHAnsi" w:hAnsiTheme="minorHAnsi" w:cstheme="minorHAnsi"/>
          <w:sz w:val="23"/>
          <w:szCs w:val="23"/>
        </w:rPr>
        <w:t xml:space="preserve"> con</w:t>
      </w:r>
      <w:r w:rsidR="008D5D5B">
        <w:rPr>
          <w:rFonts w:asciiTheme="minorHAnsi" w:hAnsiTheme="minorHAnsi" w:cstheme="minorHAnsi"/>
          <w:sz w:val="23"/>
          <w:szCs w:val="23"/>
        </w:rPr>
        <w:t xml:space="preserve"> l’evidenza degli accantonamenti derivanti dall’assegno non riassorbibile dei medici cessati giusta l’iniziale previsione di cui all’art. 59 co. 5 dell’ACN 23.03.20205 e </w:t>
      </w:r>
      <w:proofErr w:type="spellStart"/>
      <w:proofErr w:type="gramStart"/>
      <w:r w:rsidR="008D5D5B">
        <w:rPr>
          <w:rFonts w:asciiTheme="minorHAnsi" w:hAnsiTheme="minorHAnsi" w:cstheme="minorHAnsi"/>
          <w:sz w:val="23"/>
          <w:szCs w:val="23"/>
        </w:rPr>
        <w:t>s.m.i.</w:t>
      </w:r>
      <w:proofErr w:type="spellEnd"/>
      <w:r w:rsidR="008D5D5B">
        <w:rPr>
          <w:rFonts w:asciiTheme="minorHAnsi" w:hAnsiTheme="minorHAnsi" w:cstheme="minorHAnsi"/>
          <w:sz w:val="23"/>
          <w:szCs w:val="23"/>
        </w:rPr>
        <w:t>.</w:t>
      </w:r>
      <w:proofErr w:type="gramEnd"/>
      <w:r w:rsidR="008D5D5B">
        <w:rPr>
          <w:rFonts w:asciiTheme="minorHAnsi" w:hAnsiTheme="minorHAnsi" w:cstheme="minorHAnsi"/>
          <w:sz w:val="23"/>
          <w:szCs w:val="23"/>
        </w:rPr>
        <w:t xml:space="preserve"> 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EF9DA93" w14:textId="453BA8DB" w:rsidR="008D5D5B" w:rsidRDefault="00FB04E7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La richiesta formulata ai sensi dell’ACN vigente e della </w:t>
      </w:r>
      <w:proofErr w:type="spellStart"/>
      <w:r>
        <w:rPr>
          <w:rFonts w:asciiTheme="minorHAnsi" w:hAnsiTheme="minorHAnsi" w:cstheme="minorHAnsi"/>
          <w:sz w:val="23"/>
          <w:szCs w:val="23"/>
        </w:rPr>
        <w:t>l.n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241/90 è motivata dalle domande di pagamento sopra </w:t>
      </w:r>
      <w:proofErr w:type="spellStart"/>
      <w:r w:rsidR="005531F1">
        <w:rPr>
          <w:rFonts w:asciiTheme="minorHAnsi" w:hAnsiTheme="minorHAnsi" w:cstheme="minorHAnsi"/>
          <w:sz w:val="23"/>
          <w:szCs w:val="23"/>
        </w:rPr>
        <w:t>rivolteVi</w:t>
      </w:r>
      <w:proofErr w:type="spellEnd"/>
      <w:r w:rsidR="005531F1">
        <w:rPr>
          <w:rFonts w:asciiTheme="minorHAnsi" w:hAnsiTheme="minorHAnsi" w:cstheme="minorHAnsi"/>
          <w:sz w:val="23"/>
          <w:szCs w:val="23"/>
        </w:rPr>
        <w:t xml:space="preserve">. </w:t>
      </w:r>
      <w:r w:rsidR="008D5D5B">
        <w:rPr>
          <w:rFonts w:asciiTheme="minorHAnsi" w:hAnsiTheme="minorHAnsi" w:cstheme="minorHAnsi"/>
          <w:sz w:val="23"/>
          <w:szCs w:val="23"/>
        </w:rPr>
        <w:t xml:space="preserve">Con </w:t>
      </w:r>
      <w:r w:rsidR="005C4A2E">
        <w:rPr>
          <w:rFonts w:asciiTheme="minorHAnsi" w:hAnsiTheme="minorHAnsi" w:cstheme="minorHAnsi"/>
          <w:sz w:val="23"/>
          <w:szCs w:val="23"/>
        </w:rPr>
        <w:t>l’auspicio che non mi venga denegat</w:t>
      </w:r>
      <w:r w:rsidR="008D5D5B">
        <w:rPr>
          <w:rFonts w:asciiTheme="minorHAnsi" w:hAnsiTheme="minorHAnsi" w:cstheme="minorHAnsi"/>
          <w:sz w:val="23"/>
          <w:szCs w:val="23"/>
        </w:rPr>
        <w:t>o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8D5D5B">
        <w:rPr>
          <w:rFonts w:asciiTheme="minorHAnsi" w:hAnsiTheme="minorHAnsi" w:cstheme="minorHAnsi"/>
          <w:sz w:val="23"/>
          <w:szCs w:val="23"/>
        </w:rPr>
        <w:t xml:space="preserve">l’accesso alla documentazione </w:t>
      </w:r>
      <w:r w:rsidR="005C4A2E">
        <w:rPr>
          <w:rFonts w:asciiTheme="minorHAnsi" w:hAnsiTheme="minorHAnsi" w:cstheme="minorHAnsi"/>
          <w:sz w:val="23"/>
          <w:szCs w:val="23"/>
        </w:rPr>
        <w:t xml:space="preserve">richiesta </w:t>
      </w:r>
      <w:r w:rsidR="008D5D5B">
        <w:rPr>
          <w:rFonts w:asciiTheme="minorHAnsi" w:hAnsiTheme="minorHAnsi" w:cstheme="minorHAnsi"/>
          <w:sz w:val="23"/>
          <w:szCs w:val="23"/>
        </w:rPr>
        <w:t>sulla scorta di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5531F1">
        <w:rPr>
          <w:rFonts w:asciiTheme="minorHAnsi" w:hAnsiTheme="minorHAnsi" w:cstheme="minorHAnsi"/>
          <w:sz w:val="23"/>
          <w:szCs w:val="23"/>
        </w:rPr>
        <w:t>giustificazioni</w:t>
      </w:r>
      <w:r w:rsidR="005C4A2E">
        <w:rPr>
          <w:rFonts w:asciiTheme="minorHAnsi" w:hAnsiTheme="minorHAnsi" w:cstheme="minorHAnsi"/>
          <w:sz w:val="23"/>
          <w:szCs w:val="23"/>
        </w:rPr>
        <w:t xml:space="preserve"> strumentali </w:t>
      </w:r>
      <w:r w:rsidR="008D5D5B">
        <w:rPr>
          <w:rFonts w:asciiTheme="minorHAnsi" w:hAnsiTheme="minorHAnsi" w:cstheme="minorHAnsi"/>
          <w:sz w:val="23"/>
          <w:szCs w:val="23"/>
        </w:rPr>
        <w:t>e defatigatorie.</w:t>
      </w:r>
    </w:p>
    <w:p w14:paraId="3CA19239" w14:textId="7DC15C42" w:rsidR="008D5D5B" w:rsidRDefault="008D5D5B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La presente ha l’espresso valore di costituzione in mora</w:t>
      </w:r>
      <w:r w:rsidR="00DA7B4F">
        <w:rPr>
          <w:rFonts w:asciiTheme="minorHAnsi" w:hAnsiTheme="minorHAnsi" w:cstheme="minorHAnsi"/>
          <w:sz w:val="23"/>
          <w:szCs w:val="23"/>
        </w:rPr>
        <w:t>, con</w:t>
      </w:r>
      <w:r w:rsidR="00F30EB6" w:rsidRPr="00981349">
        <w:rPr>
          <w:rFonts w:asciiTheme="minorHAnsi" w:hAnsiTheme="minorHAnsi" w:cstheme="minorHAnsi"/>
          <w:sz w:val="23"/>
          <w:szCs w:val="23"/>
        </w:rPr>
        <w:t xml:space="preserve"> invit</w:t>
      </w:r>
      <w:r w:rsidR="005545C3">
        <w:rPr>
          <w:rFonts w:asciiTheme="minorHAnsi" w:hAnsiTheme="minorHAnsi" w:cstheme="minorHAnsi"/>
          <w:sz w:val="23"/>
          <w:szCs w:val="23"/>
        </w:rPr>
        <w:t>o</w:t>
      </w:r>
      <w:r w:rsidR="00F30EB6" w:rsidRPr="00981349">
        <w:rPr>
          <w:rFonts w:asciiTheme="minorHAnsi" w:hAnsiTheme="minorHAnsi" w:cstheme="minorHAnsi"/>
          <w:sz w:val="23"/>
          <w:szCs w:val="23"/>
        </w:rPr>
        <w:t xml:space="preserve"> ad </w:t>
      </w:r>
      <w:proofErr w:type="spellStart"/>
      <w:r w:rsidR="00F30EB6" w:rsidRPr="00981349">
        <w:rPr>
          <w:rFonts w:asciiTheme="minorHAnsi" w:hAnsiTheme="minorHAnsi" w:cstheme="minorHAnsi"/>
          <w:sz w:val="23"/>
          <w:szCs w:val="23"/>
        </w:rPr>
        <w:t>astenerVi</w:t>
      </w:r>
      <w:proofErr w:type="spellEnd"/>
      <w:r w:rsidR="00F30EB6" w:rsidRPr="00981349">
        <w:rPr>
          <w:rFonts w:asciiTheme="minorHAnsi" w:hAnsiTheme="minorHAnsi" w:cstheme="minorHAnsi"/>
          <w:sz w:val="23"/>
          <w:szCs w:val="23"/>
        </w:rPr>
        <w:t xml:space="preserve"> da</w:t>
      </w:r>
      <w:r>
        <w:rPr>
          <w:rFonts w:asciiTheme="minorHAnsi" w:hAnsiTheme="minorHAnsi" w:cstheme="minorHAnsi"/>
          <w:sz w:val="23"/>
          <w:szCs w:val="23"/>
        </w:rPr>
        <w:t xml:space="preserve"> ulteriori omissioni di pagamento</w:t>
      </w:r>
      <w:r w:rsidR="00DA7B4F">
        <w:rPr>
          <w:rFonts w:asciiTheme="minorHAnsi" w:hAnsiTheme="minorHAnsi" w:cstheme="minorHAnsi"/>
          <w:sz w:val="23"/>
          <w:szCs w:val="23"/>
        </w:rPr>
        <w:t xml:space="preserve"> per il futuro</w:t>
      </w:r>
      <w:r>
        <w:rPr>
          <w:rFonts w:asciiTheme="minorHAnsi" w:hAnsiTheme="minorHAnsi" w:cstheme="minorHAnsi"/>
          <w:sz w:val="23"/>
          <w:szCs w:val="23"/>
        </w:rPr>
        <w:t>.</w:t>
      </w:r>
    </w:p>
    <w:p w14:paraId="23D6FE55" w14:textId="48902661" w:rsidR="008D5D5B" w:rsidRDefault="005531F1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Vi avverto che mancando un cenno di adempimento da parte Vs. sarò </w:t>
      </w:r>
      <w:r w:rsidR="00DA7B4F">
        <w:rPr>
          <w:rFonts w:asciiTheme="minorHAnsi" w:hAnsiTheme="minorHAnsi" w:cstheme="minorHAnsi"/>
          <w:sz w:val="23"/>
          <w:szCs w:val="23"/>
        </w:rPr>
        <w:t xml:space="preserve">costretto a </w:t>
      </w:r>
      <w:r w:rsidR="008D5D5B">
        <w:rPr>
          <w:rFonts w:asciiTheme="minorHAnsi" w:hAnsiTheme="minorHAnsi" w:cstheme="minorHAnsi"/>
          <w:sz w:val="23"/>
          <w:szCs w:val="23"/>
        </w:rPr>
        <w:t>rivolgermi al</w:t>
      </w:r>
      <w:r>
        <w:rPr>
          <w:rFonts w:asciiTheme="minorHAnsi" w:hAnsiTheme="minorHAnsi" w:cstheme="minorHAnsi"/>
          <w:sz w:val="23"/>
          <w:szCs w:val="23"/>
        </w:rPr>
        <w:t xml:space="preserve"> Magistrato, con aggravio di costi a carico dell’Azienda Sanitaria,</w:t>
      </w:r>
      <w:r w:rsidR="008D5D5B">
        <w:rPr>
          <w:rFonts w:asciiTheme="minorHAnsi" w:hAnsiTheme="minorHAnsi" w:cstheme="minorHAnsi"/>
          <w:sz w:val="23"/>
          <w:szCs w:val="23"/>
        </w:rPr>
        <w:t xml:space="preserve"> previo ricorso a meccanismi di conciliazione stragiudiziale altrimenti detti di Alternative Dispute </w:t>
      </w:r>
      <w:proofErr w:type="spellStart"/>
      <w:r w:rsidR="008D5D5B">
        <w:rPr>
          <w:rFonts w:asciiTheme="minorHAnsi" w:hAnsiTheme="minorHAnsi" w:cstheme="minorHAnsi"/>
          <w:sz w:val="23"/>
          <w:szCs w:val="23"/>
        </w:rPr>
        <w:t>Resolution</w:t>
      </w:r>
      <w:proofErr w:type="spellEnd"/>
      <w:r w:rsidR="008D5D5B">
        <w:rPr>
          <w:rFonts w:asciiTheme="minorHAnsi" w:hAnsiTheme="minorHAnsi" w:cstheme="minorHAnsi"/>
          <w:sz w:val="23"/>
          <w:szCs w:val="23"/>
        </w:rPr>
        <w:t>.</w:t>
      </w:r>
    </w:p>
    <w:p w14:paraId="7F0854B5" w14:textId="07053D68" w:rsidR="007F1371" w:rsidRPr="00981349" w:rsidRDefault="005531F1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</w:t>
      </w:r>
      <w:r w:rsidR="007F1371" w:rsidRPr="00981349">
        <w:rPr>
          <w:rFonts w:asciiTheme="minorHAnsi" w:hAnsiTheme="minorHAnsi" w:cstheme="minorHAnsi"/>
          <w:sz w:val="23"/>
          <w:szCs w:val="23"/>
        </w:rPr>
        <w:t>istinti saluti.</w:t>
      </w:r>
    </w:p>
    <w:p w14:paraId="027A4339" w14:textId="74C8CB6B" w:rsidR="007F1371" w:rsidRPr="00981349" w:rsidRDefault="007F1371" w:rsidP="00A14E07">
      <w:pPr>
        <w:spacing w:line="360" w:lineRule="exact"/>
        <w:jc w:val="right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 xml:space="preserve">Dott. </w:t>
      </w:r>
      <w:r w:rsidR="00D72891">
        <w:rPr>
          <w:rFonts w:asciiTheme="minorHAnsi" w:hAnsiTheme="minorHAnsi" w:cstheme="minorHAnsi"/>
          <w:sz w:val="23"/>
          <w:szCs w:val="23"/>
        </w:rPr>
        <w:t>______________________</w:t>
      </w:r>
    </w:p>
    <w:sectPr w:rsidR="007F1371" w:rsidRPr="00981349" w:rsidSect="005A6AFF">
      <w:headerReference w:type="default" r:id="rId8"/>
      <w:footerReference w:type="even" r:id="rId9"/>
      <w:pgSz w:w="11906" w:h="16838"/>
      <w:pgMar w:top="2552" w:right="1985" w:bottom="1418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A356" w14:textId="77777777" w:rsidR="00E27339" w:rsidRDefault="00E27339">
      <w:r>
        <w:separator/>
      </w:r>
    </w:p>
  </w:endnote>
  <w:endnote w:type="continuationSeparator" w:id="0">
    <w:p w14:paraId="6BCF6DC7" w14:textId="77777777" w:rsidR="00E27339" w:rsidRDefault="00E27339">
      <w:r>
        <w:continuationSeparator/>
      </w:r>
    </w:p>
  </w:endnote>
  <w:endnote w:type="continuationNotice" w:id="1">
    <w:p w14:paraId="6C786F33" w14:textId="77777777" w:rsidR="00E27339" w:rsidRDefault="00E27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1663" w14:textId="77777777" w:rsidR="0083603D" w:rsidRDefault="0083603D" w:rsidP="00B753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EC9560" w14:textId="77777777" w:rsidR="0083603D" w:rsidRDefault="0083603D" w:rsidP="00B7533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59F0" w14:textId="77777777" w:rsidR="00E27339" w:rsidRDefault="00E27339">
      <w:r>
        <w:separator/>
      </w:r>
    </w:p>
  </w:footnote>
  <w:footnote w:type="continuationSeparator" w:id="0">
    <w:p w14:paraId="74444275" w14:textId="77777777" w:rsidR="00E27339" w:rsidRDefault="00E27339">
      <w:r>
        <w:continuationSeparator/>
      </w:r>
    </w:p>
  </w:footnote>
  <w:footnote w:type="continuationNotice" w:id="1">
    <w:p w14:paraId="66AD8EEF" w14:textId="77777777" w:rsidR="00E27339" w:rsidRDefault="00E27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1566" w14:textId="77777777" w:rsidR="0083603D" w:rsidRDefault="0083603D" w:rsidP="0039371D">
    <w:pPr>
      <w:pStyle w:val="Intestazione"/>
      <w:ind w:left="-180"/>
      <w:jc w:val="center"/>
      <w:rPr>
        <w:rFonts w:ascii="Tahoma" w:hAnsi="Tahoma" w:cs="Tahoma"/>
        <w:smallCaps/>
        <w:color w:val="0000FF"/>
        <w:sz w:val="22"/>
        <w:szCs w:val="22"/>
      </w:rPr>
    </w:pPr>
  </w:p>
  <w:p w14:paraId="7E7B5CE9" w14:textId="77777777" w:rsidR="001B7A7D" w:rsidRPr="005A6AFF" w:rsidRDefault="001B7A7D" w:rsidP="001B7A7D">
    <w:pPr>
      <w:pStyle w:val="Intestazione"/>
      <w:ind w:left="-360"/>
      <w:jc w:val="center"/>
      <w:rPr>
        <w:rFonts w:ascii="Tahoma" w:hAnsi="Tahoma" w:cs="Tahoma"/>
        <w:i/>
        <w:sz w:val="16"/>
        <w:szCs w:val="16"/>
      </w:rPr>
    </w:pPr>
  </w:p>
  <w:p w14:paraId="5DA844F0" w14:textId="77777777" w:rsidR="0083603D" w:rsidRPr="00C959B0" w:rsidRDefault="0083603D" w:rsidP="0039371D">
    <w:pPr>
      <w:pStyle w:val="Intestazione"/>
      <w:ind w:left="-360"/>
      <w:rPr>
        <w:rFonts w:ascii="Tahoma" w:hAnsi="Tahoma" w:cs="Tahoma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99421BD"/>
    <w:multiLevelType w:val="hybridMultilevel"/>
    <w:tmpl w:val="24E85A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B6CE3"/>
    <w:multiLevelType w:val="hybridMultilevel"/>
    <w:tmpl w:val="B234055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821CB9"/>
    <w:multiLevelType w:val="hybridMultilevel"/>
    <w:tmpl w:val="1DE2E8EA"/>
    <w:lvl w:ilvl="0" w:tplc="D3840870">
      <w:start w:val="1"/>
      <w:numFmt w:val="decimal"/>
      <w:lvlText w:val="%1)"/>
      <w:lvlJc w:val="left"/>
      <w:pPr>
        <w:ind w:left="927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842553"/>
    <w:multiLevelType w:val="hybridMultilevel"/>
    <w:tmpl w:val="57DC22AE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32A22B3F"/>
    <w:multiLevelType w:val="hybridMultilevel"/>
    <w:tmpl w:val="FF680490"/>
    <w:lvl w:ilvl="0" w:tplc="706C55E8">
      <w:start w:val="1"/>
      <w:numFmt w:val="lowerLetter"/>
      <w:lvlText w:val="%1)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3E766F8"/>
    <w:multiLevelType w:val="hybridMultilevel"/>
    <w:tmpl w:val="48986EB6"/>
    <w:lvl w:ilvl="0" w:tplc="AFAE18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CDA7F3F"/>
    <w:multiLevelType w:val="hybridMultilevel"/>
    <w:tmpl w:val="ED624C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7A6FCC"/>
    <w:multiLevelType w:val="hybridMultilevel"/>
    <w:tmpl w:val="750CECFA"/>
    <w:lvl w:ilvl="0" w:tplc="865AB6DA">
      <w:numFmt w:val="bullet"/>
      <w:lvlText w:val="-"/>
      <w:lvlJc w:val="left"/>
      <w:pPr>
        <w:tabs>
          <w:tab w:val="num" w:pos="1215"/>
        </w:tabs>
        <w:ind w:left="1215" w:hanging="675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ED06DA9"/>
    <w:multiLevelType w:val="hybridMultilevel"/>
    <w:tmpl w:val="9176F7E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6F9500A8"/>
    <w:multiLevelType w:val="hybridMultilevel"/>
    <w:tmpl w:val="E2C2B842"/>
    <w:lvl w:ilvl="0" w:tplc="664C12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654DAE"/>
    <w:multiLevelType w:val="hybridMultilevel"/>
    <w:tmpl w:val="B7DC05C6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37263073">
    <w:abstractNumId w:val="2"/>
  </w:num>
  <w:num w:numId="2" w16cid:durableId="219173298">
    <w:abstractNumId w:val="5"/>
  </w:num>
  <w:num w:numId="3" w16cid:durableId="970524455">
    <w:abstractNumId w:val="10"/>
  </w:num>
  <w:num w:numId="4" w16cid:durableId="2052610315">
    <w:abstractNumId w:val="0"/>
  </w:num>
  <w:num w:numId="5" w16cid:durableId="1444306091">
    <w:abstractNumId w:val="1"/>
  </w:num>
  <w:num w:numId="6" w16cid:durableId="1965691644">
    <w:abstractNumId w:val="6"/>
  </w:num>
  <w:num w:numId="7" w16cid:durableId="1104689167">
    <w:abstractNumId w:val="12"/>
  </w:num>
  <w:num w:numId="8" w16cid:durableId="508983848">
    <w:abstractNumId w:val="9"/>
  </w:num>
  <w:num w:numId="9" w16cid:durableId="1901790970">
    <w:abstractNumId w:val="7"/>
  </w:num>
  <w:num w:numId="10" w16cid:durableId="1930038954">
    <w:abstractNumId w:val="4"/>
  </w:num>
  <w:num w:numId="11" w16cid:durableId="1838229340">
    <w:abstractNumId w:val="11"/>
  </w:num>
  <w:num w:numId="12" w16cid:durableId="313220177">
    <w:abstractNumId w:val="8"/>
  </w:num>
  <w:num w:numId="13" w16cid:durableId="17542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A8"/>
    <w:rsid w:val="0001495F"/>
    <w:rsid w:val="0001581E"/>
    <w:rsid w:val="00023E8F"/>
    <w:rsid w:val="000251F5"/>
    <w:rsid w:val="000258E4"/>
    <w:rsid w:val="00027F61"/>
    <w:rsid w:val="00030C82"/>
    <w:rsid w:val="00032823"/>
    <w:rsid w:val="0004216B"/>
    <w:rsid w:val="000428EE"/>
    <w:rsid w:val="00043362"/>
    <w:rsid w:val="00054142"/>
    <w:rsid w:val="000578EE"/>
    <w:rsid w:val="00064DA2"/>
    <w:rsid w:val="00070D3A"/>
    <w:rsid w:val="00072452"/>
    <w:rsid w:val="000A28F0"/>
    <w:rsid w:val="000B1368"/>
    <w:rsid w:val="000B3B08"/>
    <w:rsid w:val="000D3B44"/>
    <w:rsid w:val="000E14BA"/>
    <w:rsid w:val="000E38CB"/>
    <w:rsid w:val="000E6393"/>
    <w:rsid w:val="000F182B"/>
    <w:rsid w:val="000F525C"/>
    <w:rsid w:val="000F6141"/>
    <w:rsid w:val="00106684"/>
    <w:rsid w:val="00111E06"/>
    <w:rsid w:val="001323FC"/>
    <w:rsid w:val="00137A4E"/>
    <w:rsid w:val="0014443F"/>
    <w:rsid w:val="00146731"/>
    <w:rsid w:val="0016048D"/>
    <w:rsid w:val="001853C4"/>
    <w:rsid w:val="00186985"/>
    <w:rsid w:val="00193302"/>
    <w:rsid w:val="001A0918"/>
    <w:rsid w:val="001A1630"/>
    <w:rsid w:val="001B3AAC"/>
    <w:rsid w:val="001B3DE4"/>
    <w:rsid w:val="001B5194"/>
    <w:rsid w:val="001B7797"/>
    <w:rsid w:val="001B7A7D"/>
    <w:rsid w:val="001D0C87"/>
    <w:rsid w:val="001D189D"/>
    <w:rsid w:val="001D4A0B"/>
    <w:rsid w:val="001E0AB1"/>
    <w:rsid w:val="001E2A2F"/>
    <w:rsid w:val="001F511E"/>
    <w:rsid w:val="001F6283"/>
    <w:rsid w:val="001F7C34"/>
    <w:rsid w:val="00207F64"/>
    <w:rsid w:val="00211ADB"/>
    <w:rsid w:val="0022091A"/>
    <w:rsid w:val="0022638B"/>
    <w:rsid w:val="002264A5"/>
    <w:rsid w:val="002265CB"/>
    <w:rsid w:val="002271A9"/>
    <w:rsid w:val="002318A3"/>
    <w:rsid w:val="00231F43"/>
    <w:rsid w:val="00232266"/>
    <w:rsid w:val="0023245C"/>
    <w:rsid w:val="00237162"/>
    <w:rsid w:val="00237B5E"/>
    <w:rsid w:val="002442BB"/>
    <w:rsid w:val="00250BC5"/>
    <w:rsid w:val="002552A9"/>
    <w:rsid w:val="00257268"/>
    <w:rsid w:val="0026126B"/>
    <w:rsid w:val="002622CE"/>
    <w:rsid w:val="0026251E"/>
    <w:rsid w:val="00264109"/>
    <w:rsid w:val="00271716"/>
    <w:rsid w:val="00275BC0"/>
    <w:rsid w:val="002A31A7"/>
    <w:rsid w:val="002B078D"/>
    <w:rsid w:val="002B0A6F"/>
    <w:rsid w:val="002B1457"/>
    <w:rsid w:val="002B1A8A"/>
    <w:rsid w:val="002B28E5"/>
    <w:rsid w:val="002B2E2D"/>
    <w:rsid w:val="002B4142"/>
    <w:rsid w:val="002C20E4"/>
    <w:rsid w:val="002C30A6"/>
    <w:rsid w:val="002C3D6A"/>
    <w:rsid w:val="002C636C"/>
    <w:rsid w:val="002E0C32"/>
    <w:rsid w:val="002E612D"/>
    <w:rsid w:val="002F51AE"/>
    <w:rsid w:val="00317D8A"/>
    <w:rsid w:val="003209A1"/>
    <w:rsid w:val="00323360"/>
    <w:rsid w:val="003238B0"/>
    <w:rsid w:val="003254D7"/>
    <w:rsid w:val="003333B3"/>
    <w:rsid w:val="00334E4C"/>
    <w:rsid w:val="00350212"/>
    <w:rsid w:val="003546D1"/>
    <w:rsid w:val="00354F45"/>
    <w:rsid w:val="00363709"/>
    <w:rsid w:val="003649E1"/>
    <w:rsid w:val="00365E6D"/>
    <w:rsid w:val="00367456"/>
    <w:rsid w:val="00382E4A"/>
    <w:rsid w:val="00385F0E"/>
    <w:rsid w:val="0038609B"/>
    <w:rsid w:val="003872CF"/>
    <w:rsid w:val="00391067"/>
    <w:rsid w:val="0039371D"/>
    <w:rsid w:val="00397C86"/>
    <w:rsid w:val="00397CE9"/>
    <w:rsid w:val="003A15F3"/>
    <w:rsid w:val="003A4256"/>
    <w:rsid w:val="003A4753"/>
    <w:rsid w:val="003A5EDF"/>
    <w:rsid w:val="003A6FC2"/>
    <w:rsid w:val="003B0521"/>
    <w:rsid w:val="003B07F3"/>
    <w:rsid w:val="003B2A64"/>
    <w:rsid w:val="003B30E4"/>
    <w:rsid w:val="003C3457"/>
    <w:rsid w:val="003C6FE0"/>
    <w:rsid w:val="003D35CB"/>
    <w:rsid w:val="003E04C2"/>
    <w:rsid w:val="003E6FB5"/>
    <w:rsid w:val="003E7156"/>
    <w:rsid w:val="003F4096"/>
    <w:rsid w:val="004017B1"/>
    <w:rsid w:val="00406413"/>
    <w:rsid w:val="00407659"/>
    <w:rsid w:val="00412F85"/>
    <w:rsid w:val="004144A2"/>
    <w:rsid w:val="00415E2E"/>
    <w:rsid w:val="00433D57"/>
    <w:rsid w:val="00434FFA"/>
    <w:rsid w:val="004374A5"/>
    <w:rsid w:val="00442403"/>
    <w:rsid w:val="00442D52"/>
    <w:rsid w:val="00443BEA"/>
    <w:rsid w:val="004453A6"/>
    <w:rsid w:val="004460F4"/>
    <w:rsid w:val="00447428"/>
    <w:rsid w:val="00455B00"/>
    <w:rsid w:val="004701FF"/>
    <w:rsid w:val="004715BE"/>
    <w:rsid w:val="00471B85"/>
    <w:rsid w:val="004720B3"/>
    <w:rsid w:val="004739A1"/>
    <w:rsid w:val="00480F7E"/>
    <w:rsid w:val="00481636"/>
    <w:rsid w:val="0048710C"/>
    <w:rsid w:val="00487AB3"/>
    <w:rsid w:val="0049006E"/>
    <w:rsid w:val="004A02B9"/>
    <w:rsid w:val="004A5F87"/>
    <w:rsid w:val="004B3498"/>
    <w:rsid w:val="004B4BB3"/>
    <w:rsid w:val="004B664E"/>
    <w:rsid w:val="004D3E97"/>
    <w:rsid w:val="004D5DC0"/>
    <w:rsid w:val="004D7B61"/>
    <w:rsid w:val="004E433C"/>
    <w:rsid w:val="004F6EB7"/>
    <w:rsid w:val="00503E46"/>
    <w:rsid w:val="00503F43"/>
    <w:rsid w:val="0050441C"/>
    <w:rsid w:val="00504D2D"/>
    <w:rsid w:val="00513573"/>
    <w:rsid w:val="00517A7A"/>
    <w:rsid w:val="00521C0B"/>
    <w:rsid w:val="00523412"/>
    <w:rsid w:val="005278E0"/>
    <w:rsid w:val="00530AC7"/>
    <w:rsid w:val="00532FB8"/>
    <w:rsid w:val="0053556A"/>
    <w:rsid w:val="00540B0C"/>
    <w:rsid w:val="00542026"/>
    <w:rsid w:val="005440E0"/>
    <w:rsid w:val="005470E3"/>
    <w:rsid w:val="005531F1"/>
    <w:rsid w:val="005545C3"/>
    <w:rsid w:val="005558CB"/>
    <w:rsid w:val="00577EB9"/>
    <w:rsid w:val="00580226"/>
    <w:rsid w:val="00584293"/>
    <w:rsid w:val="00586840"/>
    <w:rsid w:val="00587560"/>
    <w:rsid w:val="005877A4"/>
    <w:rsid w:val="00594CDD"/>
    <w:rsid w:val="0059577B"/>
    <w:rsid w:val="005969A3"/>
    <w:rsid w:val="005A037A"/>
    <w:rsid w:val="005A22BA"/>
    <w:rsid w:val="005A6AFF"/>
    <w:rsid w:val="005B1689"/>
    <w:rsid w:val="005C21EC"/>
    <w:rsid w:val="005C3388"/>
    <w:rsid w:val="005C4A2E"/>
    <w:rsid w:val="005D0A04"/>
    <w:rsid w:val="005D1237"/>
    <w:rsid w:val="005D249B"/>
    <w:rsid w:val="005D4D95"/>
    <w:rsid w:val="005F40BF"/>
    <w:rsid w:val="005F4661"/>
    <w:rsid w:val="005F518A"/>
    <w:rsid w:val="00600E39"/>
    <w:rsid w:val="006037C7"/>
    <w:rsid w:val="00607A45"/>
    <w:rsid w:val="00610C08"/>
    <w:rsid w:val="00611139"/>
    <w:rsid w:val="00613404"/>
    <w:rsid w:val="00616611"/>
    <w:rsid w:val="006206D9"/>
    <w:rsid w:val="006222DA"/>
    <w:rsid w:val="006226A1"/>
    <w:rsid w:val="00623DAD"/>
    <w:rsid w:val="00626718"/>
    <w:rsid w:val="00636193"/>
    <w:rsid w:val="00642C5B"/>
    <w:rsid w:val="00645AC0"/>
    <w:rsid w:val="0066063D"/>
    <w:rsid w:val="0066682B"/>
    <w:rsid w:val="00680226"/>
    <w:rsid w:val="00680412"/>
    <w:rsid w:val="00687A7F"/>
    <w:rsid w:val="0069787F"/>
    <w:rsid w:val="006A3B24"/>
    <w:rsid w:val="006A75A4"/>
    <w:rsid w:val="006B010B"/>
    <w:rsid w:val="006B3630"/>
    <w:rsid w:val="006C2378"/>
    <w:rsid w:val="006D1B1F"/>
    <w:rsid w:val="006D244B"/>
    <w:rsid w:val="006D2465"/>
    <w:rsid w:val="006E11F4"/>
    <w:rsid w:val="006E2715"/>
    <w:rsid w:val="00710CE3"/>
    <w:rsid w:val="00712398"/>
    <w:rsid w:val="00712E9E"/>
    <w:rsid w:val="0071707B"/>
    <w:rsid w:val="00730DF0"/>
    <w:rsid w:val="00731059"/>
    <w:rsid w:val="00744B74"/>
    <w:rsid w:val="00747A14"/>
    <w:rsid w:val="007514BA"/>
    <w:rsid w:val="00752AD9"/>
    <w:rsid w:val="00754572"/>
    <w:rsid w:val="0075463E"/>
    <w:rsid w:val="00757055"/>
    <w:rsid w:val="0076202B"/>
    <w:rsid w:val="00763A8A"/>
    <w:rsid w:val="00765DAE"/>
    <w:rsid w:val="0077303D"/>
    <w:rsid w:val="00781C88"/>
    <w:rsid w:val="00791554"/>
    <w:rsid w:val="007934A4"/>
    <w:rsid w:val="00796E93"/>
    <w:rsid w:val="00797127"/>
    <w:rsid w:val="007B0724"/>
    <w:rsid w:val="007B4FB0"/>
    <w:rsid w:val="007B70A8"/>
    <w:rsid w:val="007C4528"/>
    <w:rsid w:val="007C4F1F"/>
    <w:rsid w:val="007C661F"/>
    <w:rsid w:val="007D043C"/>
    <w:rsid w:val="007E1D9C"/>
    <w:rsid w:val="007E25D9"/>
    <w:rsid w:val="007E4A20"/>
    <w:rsid w:val="007E50B8"/>
    <w:rsid w:val="007F1371"/>
    <w:rsid w:val="007F21A8"/>
    <w:rsid w:val="007F3D00"/>
    <w:rsid w:val="007F3EDE"/>
    <w:rsid w:val="007F625C"/>
    <w:rsid w:val="007F677B"/>
    <w:rsid w:val="007F72B0"/>
    <w:rsid w:val="00813187"/>
    <w:rsid w:val="0081737B"/>
    <w:rsid w:val="0082031D"/>
    <w:rsid w:val="00826CA2"/>
    <w:rsid w:val="0083603D"/>
    <w:rsid w:val="0083770F"/>
    <w:rsid w:val="00845DFC"/>
    <w:rsid w:val="00846CC3"/>
    <w:rsid w:val="00852FBC"/>
    <w:rsid w:val="0085586B"/>
    <w:rsid w:val="00864BCA"/>
    <w:rsid w:val="00864EC2"/>
    <w:rsid w:val="0087679F"/>
    <w:rsid w:val="00886A2B"/>
    <w:rsid w:val="008A2809"/>
    <w:rsid w:val="008A46A5"/>
    <w:rsid w:val="008D5637"/>
    <w:rsid w:val="008D5ABE"/>
    <w:rsid w:val="008D5D5B"/>
    <w:rsid w:val="008F48A8"/>
    <w:rsid w:val="008F5B23"/>
    <w:rsid w:val="008F5FB6"/>
    <w:rsid w:val="00901350"/>
    <w:rsid w:val="0090694E"/>
    <w:rsid w:val="00907693"/>
    <w:rsid w:val="00907A99"/>
    <w:rsid w:val="00912E1A"/>
    <w:rsid w:val="00917F44"/>
    <w:rsid w:val="00923B6E"/>
    <w:rsid w:val="00930377"/>
    <w:rsid w:val="00930D0E"/>
    <w:rsid w:val="009317CD"/>
    <w:rsid w:val="009330E4"/>
    <w:rsid w:val="00934E13"/>
    <w:rsid w:val="0093665D"/>
    <w:rsid w:val="009371D5"/>
    <w:rsid w:val="009379CD"/>
    <w:rsid w:val="0094191C"/>
    <w:rsid w:val="0094631C"/>
    <w:rsid w:val="00955C76"/>
    <w:rsid w:val="00957ADB"/>
    <w:rsid w:val="00960A82"/>
    <w:rsid w:val="00962231"/>
    <w:rsid w:val="0096447A"/>
    <w:rsid w:val="00966387"/>
    <w:rsid w:val="00973A5F"/>
    <w:rsid w:val="00981349"/>
    <w:rsid w:val="00986E01"/>
    <w:rsid w:val="00990069"/>
    <w:rsid w:val="00992ACF"/>
    <w:rsid w:val="009A0A72"/>
    <w:rsid w:val="009A0D9F"/>
    <w:rsid w:val="009A3F8A"/>
    <w:rsid w:val="009B04F2"/>
    <w:rsid w:val="009B3DBF"/>
    <w:rsid w:val="009B6BEB"/>
    <w:rsid w:val="009C2598"/>
    <w:rsid w:val="009C5EF4"/>
    <w:rsid w:val="009D2528"/>
    <w:rsid w:val="009D3C05"/>
    <w:rsid w:val="009D4862"/>
    <w:rsid w:val="009D58F3"/>
    <w:rsid w:val="009E1171"/>
    <w:rsid w:val="009E5612"/>
    <w:rsid w:val="009F61BC"/>
    <w:rsid w:val="009F7DC9"/>
    <w:rsid w:val="00A00807"/>
    <w:rsid w:val="00A071EF"/>
    <w:rsid w:val="00A14E07"/>
    <w:rsid w:val="00A16697"/>
    <w:rsid w:val="00A24091"/>
    <w:rsid w:val="00A34FD5"/>
    <w:rsid w:val="00A3514D"/>
    <w:rsid w:val="00A37506"/>
    <w:rsid w:val="00A44AAE"/>
    <w:rsid w:val="00A45604"/>
    <w:rsid w:val="00A62305"/>
    <w:rsid w:val="00A62ADD"/>
    <w:rsid w:val="00A66F81"/>
    <w:rsid w:val="00A7547E"/>
    <w:rsid w:val="00A83DC4"/>
    <w:rsid w:val="00A90A22"/>
    <w:rsid w:val="00A915CA"/>
    <w:rsid w:val="00A925DE"/>
    <w:rsid w:val="00A93187"/>
    <w:rsid w:val="00A95104"/>
    <w:rsid w:val="00A956C3"/>
    <w:rsid w:val="00AA76D4"/>
    <w:rsid w:val="00AB7889"/>
    <w:rsid w:val="00AC177E"/>
    <w:rsid w:val="00AD4364"/>
    <w:rsid w:val="00AD6BCB"/>
    <w:rsid w:val="00AE72D6"/>
    <w:rsid w:val="00AF34B7"/>
    <w:rsid w:val="00AF58C3"/>
    <w:rsid w:val="00AF6B69"/>
    <w:rsid w:val="00B061E3"/>
    <w:rsid w:val="00B06B21"/>
    <w:rsid w:val="00B06FAA"/>
    <w:rsid w:val="00B15BAB"/>
    <w:rsid w:val="00B211D1"/>
    <w:rsid w:val="00B23D79"/>
    <w:rsid w:val="00B25791"/>
    <w:rsid w:val="00B32134"/>
    <w:rsid w:val="00B364EF"/>
    <w:rsid w:val="00B36635"/>
    <w:rsid w:val="00B41726"/>
    <w:rsid w:val="00B41A76"/>
    <w:rsid w:val="00B64C00"/>
    <w:rsid w:val="00B75339"/>
    <w:rsid w:val="00B82728"/>
    <w:rsid w:val="00B83DA5"/>
    <w:rsid w:val="00B84B42"/>
    <w:rsid w:val="00B85E9F"/>
    <w:rsid w:val="00B9369C"/>
    <w:rsid w:val="00BA35E4"/>
    <w:rsid w:val="00BB0CD4"/>
    <w:rsid w:val="00BB23E9"/>
    <w:rsid w:val="00BB53D3"/>
    <w:rsid w:val="00BB6EFE"/>
    <w:rsid w:val="00BC02D8"/>
    <w:rsid w:val="00BC3460"/>
    <w:rsid w:val="00BC54C0"/>
    <w:rsid w:val="00BC7962"/>
    <w:rsid w:val="00BD14E8"/>
    <w:rsid w:val="00BD6A84"/>
    <w:rsid w:val="00BE1B54"/>
    <w:rsid w:val="00BE6015"/>
    <w:rsid w:val="00BE6AA8"/>
    <w:rsid w:val="00BF0BBC"/>
    <w:rsid w:val="00BF7B2F"/>
    <w:rsid w:val="00C00087"/>
    <w:rsid w:val="00C14E4C"/>
    <w:rsid w:val="00C27014"/>
    <w:rsid w:val="00C31947"/>
    <w:rsid w:val="00C42A57"/>
    <w:rsid w:val="00C664BE"/>
    <w:rsid w:val="00C81CCA"/>
    <w:rsid w:val="00C825E1"/>
    <w:rsid w:val="00C959B0"/>
    <w:rsid w:val="00C97BC4"/>
    <w:rsid w:val="00CA0DDE"/>
    <w:rsid w:val="00CA423D"/>
    <w:rsid w:val="00CB17DB"/>
    <w:rsid w:val="00CB549B"/>
    <w:rsid w:val="00CB729C"/>
    <w:rsid w:val="00CD5017"/>
    <w:rsid w:val="00CE1C0A"/>
    <w:rsid w:val="00CE6B95"/>
    <w:rsid w:val="00CF0221"/>
    <w:rsid w:val="00CF24EB"/>
    <w:rsid w:val="00D00659"/>
    <w:rsid w:val="00D04434"/>
    <w:rsid w:val="00D06FD0"/>
    <w:rsid w:val="00D076F2"/>
    <w:rsid w:val="00D167F5"/>
    <w:rsid w:val="00D27FAE"/>
    <w:rsid w:val="00D341A2"/>
    <w:rsid w:val="00D36F60"/>
    <w:rsid w:val="00D37864"/>
    <w:rsid w:val="00D40C17"/>
    <w:rsid w:val="00D4781C"/>
    <w:rsid w:val="00D50565"/>
    <w:rsid w:val="00D52827"/>
    <w:rsid w:val="00D671F8"/>
    <w:rsid w:val="00D72891"/>
    <w:rsid w:val="00D74F06"/>
    <w:rsid w:val="00D80D31"/>
    <w:rsid w:val="00D83DA1"/>
    <w:rsid w:val="00D84D97"/>
    <w:rsid w:val="00D906D1"/>
    <w:rsid w:val="00D91247"/>
    <w:rsid w:val="00D95E4A"/>
    <w:rsid w:val="00D96989"/>
    <w:rsid w:val="00DA3ED3"/>
    <w:rsid w:val="00DA67D7"/>
    <w:rsid w:val="00DA7051"/>
    <w:rsid w:val="00DA7B36"/>
    <w:rsid w:val="00DA7B4F"/>
    <w:rsid w:val="00DB5C3A"/>
    <w:rsid w:val="00DB7BEB"/>
    <w:rsid w:val="00DC01FE"/>
    <w:rsid w:val="00DD2A3C"/>
    <w:rsid w:val="00DD7BD2"/>
    <w:rsid w:val="00DE08D5"/>
    <w:rsid w:val="00DE1A64"/>
    <w:rsid w:val="00DE5D94"/>
    <w:rsid w:val="00DE6F54"/>
    <w:rsid w:val="00DE71EE"/>
    <w:rsid w:val="00E1012D"/>
    <w:rsid w:val="00E12D3E"/>
    <w:rsid w:val="00E14453"/>
    <w:rsid w:val="00E151C6"/>
    <w:rsid w:val="00E168D5"/>
    <w:rsid w:val="00E17FB6"/>
    <w:rsid w:val="00E27339"/>
    <w:rsid w:val="00E329B4"/>
    <w:rsid w:val="00E45DD0"/>
    <w:rsid w:val="00E46E7E"/>
    <w:rsid w:val="00E5040B"/>
    <w:rsid w:val="00E54331"/>
    <w:rsid w:val="00E54726"/>
    <w:rsid w:val="00E616E9"/>
    <w:rsid w:val="00E61FF8"/>
    <w:rsid w:val="00E66BE0"/>
    <w:rsid w:val="00E7625B"/>
    <w:rsid w:val="00E82EA5"/>
    <w:rsid w:val="00E836DA"/>
    <w:rsid w:val="00E84DA9"/>
    <w:rsid w:val="00E911FA"/>
    <w:rsid w:val="00E9654F"/>
    <w:rsid w:val="00E97B67"/>
    <w:rsid w:val="00EA5650"/>
    <w:rsid w:val="00EC1A4B"/>
    <w:rsid w:val="00EC335C"/>
    <w:rsid w:val="00EC7712"/>
    <w:rsid w:val="00EC7E7A"/>
    <w:rsid w:val="00ED26C0"/>
    <w:rsid w:val="00ED7619"/>
    <w:rsid w:val="00EE0880"/>
    <w:rsid w:val="00F06AC7"/>
    <w:rsid w:val="00F13597"/>
    <w:rsid w:val="00F16687"/>
    <w:rsid w:val="00F1778A"/>
    <w:rsid w:val="00F2140B"/>
    <w:rsid w:val="00F25881"/>
    <w:rsid w:val="00F301BA"/>
    <w:rsid w:val="00F30EB6"/>
    <w:rsid w:val="00F33B7C"/>
    <w:rsid w:val="00F35705"/>
    <w:rsid w:val="00F40045"/>
    <w:rsid w:val="00F42559"/>
    <w:rsid w:val="00F428A1"/>
    <w:rsid w:val="00F4555C"/>
    <w:rsid w:val="00F557F9"/>
    <w:rsid w:val="00F61143"/>
    <w:rsid w:val="00F712A7"/>
    <w:rsid w:val="00F714A5"/>
    <w:rsid w:val="00F73750"/>
    <w:rsid w:val="00F73B3F"/>
    <w:rsid w:val="00F8194F"/>
    <w:rsid w:val="00F82559"/>
    <w:rsid w:val="00F92E64"/>
    <w:rsid w:val="00FB028E"/>
    <w:rsid w:val="00FB04E7"/>
    <w:rsid w:val="00FC3424"/>
    <w:rsid w:val="00FC5BA9"/>
    <w:rsid w:val="00FC7D99"/>
    <w:rsid w:val="00FC7EB6"/>
    <w:rsid w:val="00FD1295"/>
    <w:rsid w:val="00FD4A62"/>
    <w:rsid w:val="00FD6E08"/>
    <w:rsid w:val="00FE0C67"/>
    <w:rsid w:val="00FE2E3B"/>
    <w:rsid w:val="00FE413C"/>
    <w:rsid w:val="00FE6E4B"/>
    <w:rsid w:val="00FF264B"/>
    <w:rsid w:val="00FF315C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6CC60"/>
  <w15:chartTrackingRefBased/>
  <w15:docId w15:val="{8C222121-2EEE-44B4-B49A-541C5400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5BAB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7533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75339"/>
  </w:style>
  <w:style w:type="paragraph" w:styleId="Intestazione">
    <w:name w:val="header"/>
    <w:basedOn w:val="Normale"/>
    <w:rsid w:val="002622C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D6A84"/>
    <w:rPr>
      <w:rFonts w:ascii="Tahoma" w:hAnsi="Tahoma" w:cs="Tahoma"/>
      <w:sz w:val="16"/>
      <w:szCs w:val="16"/>
    </w:rPr>
  </w:style>
  <w:style w:type="paragraph" w:customStyle="1" w:styleId="Testopredefinito">
    <w:name w:val="Testo predefinito"/>
    <w:basedOn w:val="Normale"/>
    <w:rsid w:val="003A4256"/>
    <w:pPr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it-IT"/>
    </w:rPr>
  </w:style>
  <w:style w:type="paragraph" w:customStyle="1" w:styleId="Dicitura">
    <w:name w:val="Dicitura"/>
    <w:basedOn w:val="Normale"/>
    <w:rsid w:val="003A5ED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580226"/>
    <w:pPr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rsid w:val="000F182B"/>
    <w:rPr>
      <w:color w:val="0000FF"/>
      <w:u w:val="single"/>
    </w:rPr>
  </w:style>
  <w:style w:type="character" w:customStyle="1" w:styleId="fontrossosin">
    <w:name w:val="fontrossosin"/>
    <w:basedOn w:val="Carpredefinitoparagrafo"/>
    <w:rsid w:val="00EC1A4B"/>
  </w:style>
  <w:style w:type="character" w:styleId="Enfasicorsivo">
    <w:name w:val="Emphasis"/>
    <w:uiPriority w:val="20"/>
    <w:qFormat/>
    <w:rsid w:val="009B3DBF"/>
    <w:rPr>
      <w:i/>
      <w:iCs/>
    </w:rPr>
  </w:style>
  <w:style w:type="character" w:customStyle="1" w:styleId="TestonormaleCarattere">
    <w:name w:val="Testo normale Carattere"/>
    <w:link w:val="Testonormale"/>
    <w:uiPriority w:val="99"/>
    <w:rsid w:val="00264109"/>
    <w:rPr>
      <w:rFonts w:ascii="Courier New" w:hAnsi="Courier New" w:cs="Courier New"/>
    </w:rPr>
  </w:style>
  <w:style w:type="character" w:styleId="Menzionenonrisolta">
    <w:name w:val="Unresolved Mention"/>
    <w:uiPriority w:val="99"/>
    <w:semiHidden/>
    <w:unhideWhenUsed/>
    <w:rsid w:val="0071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simo%20Guaglianone\Dati%20applicazioni\Microsoft\Modelli\letter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0C60-8346-432F-8F10-0AD55A0E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intestata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Preg</vt:lpstr>
    </vt:vector>
  </TitlesOfParts>
  <Company>Studio Legale Associato</Company>
  <LinksUpToDate>false</LinksUpToDate>
  <CharactersWithSpaces>3029</CharactersWithSpaces>
  <SharedDoc>false</SharedDoc>
  <HLinks>
    <vt:vector size="30" baseType="variant">
      <vt:variant>
        <vt:i4>4980776</vt:i4>
      </vt:variant>
      <vt:variant>
        <vt:i4>3</vt:i4>
      </vt:variant>
      <vt:variant>
        <vt:i4>0</vt:i4>
      </vt:variant>
      <vt:variant>
        <vt:i4>5</vt:i4>
      </vt:variant>
      <vt:variant>
        <vt:lpwstr>mailto:mv.vernaleone@cdshotels.it</vt:lpwstr>
      </vt:variant>
      <vt:variant>
        <vt:lpwstr/>
      </vt:variant>
      <vt:variant>
        <vt:i4>5308448</vt:i4>
      </vt:variant>
      <vt:variant>
        <vt:i4>0</vt:i4>
      </vt:variant>
      <vt:variant>
        <vt:i4>0</vt:i4>
      </vt:variant>
      <vt:variant>
        <vt:i4>5</vt:i4>
      </vt:variant>
      <vt:variant>
        <vt:lpwstr>mailto:fran.lezzi@gmail.com</vt:lpwstr>
      </vt:variant>
      <vt:variant>
        <vt:lpwstr/>
      </vt:variant>
      <vt:variant>
        <vt:i4>852004</vt:i4>
      </vt:variant>
      <vt:variant>
        <vt:i4>6</vt:i4>
      </vt:variant>
      <vt:variant>
        <vt:i4>0</vt:i4>
      </vt:variant>
      <vt:variant>
        <vt:i4>5</vt:i4>
      </vt:variant>
      <vt:variant>
        <vt:lpwstr>mailto:studioguaglianone@email.it</vt:lpwstr>
      </vt:variant>
      <vt:variant>
        <vt:lpwstr/>
      </vt:variant>
      <vt:variant>
        <vt:i4>7995412</vt:i4>
      </vt:variant>
      <vt:variant>
        <vt:i4>3</vt:i4>
      </vt:variant>
      <vt:variant>
        <vt:i4>0</vt:i4>
      </vt:variant>
      <vt:variant>
        <vt:i4>5</vt:i4>
      </vt:variant>
      <vt:variant>
        <vt:lpwstr>mailto:c.guaglianone@pec.it</vt:lpwstr>
      </vt:variant>
      <vt:variant>
        <vt:lpwstr/>
      </vt:variant>
      <vt:variant>
        <vt:i4>8323092</vt:i4>
      </vt:variant>
      <vt:variant>
        <vt:i4>0</vt:i4>
      </vt:variant>
      <vt:variant>
        <vt:i4>0</vt:i4>
      </vt:variant>
      <vt:variant>
        <vt:i4>5</vt:i4>
      </vt:variant>
      <vt:variant>
        <vt:lpwstr>mailto:f.guaglianone@pec.it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</dc:title>
  <dc:subject/>
  <dc:creator>Cosimo Guaglianone</dc:creator>
  <cp:keywords/>
  <dc:description/>
  <cp:lastModifiedBy>Robusto</cp:lastModifiedBy>
  <cp:revision>2</cp:revision>
  <cp:lastPrinted>2021-06-03T09:47:00Z</cp:lastPrinted>
  <dcterms:created xsi:type="dcterms:W3CDTF">2026-05-27T07:44:00Z</dcterms:created>
  <dcterms:modified xsi:type="dcterms:W3CDTF">2026-05-27T07:44:00Z</dcterms:modified>
</cp:coreProperties>
</file>